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F50" w:rsidRDefault="00B34F50" w:rsidP="006516BD">
      <w:pPr>
        <w:pStyle w:val="NoSpacing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ГККП Детский сад «Балбобек» отдела образования физической</w:t>
      </w:r>
    </w:p>
    <w:p w:rsidR="00B34F50" w:rsidRDefault="00B34F50" w:rsidP="006516BD">
      <w:pPr>
        <w:pStyle w:val="NoSpacing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культуры и спорта Егиндыкольского района</w:t>
      </w: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Pr="00743858" w:rsidRDefault="00B34F50" w:rsidP="00743858">
      <w:pPr>
        <w:pStyle w:val="NoSpacing"/>
        <w:jc w:val="center"/>
        <w:rPr>
          <w:rFonts w:ascii="Times New Roman" w:hAnsi="Times New Roman"/>
          <w:sz w:val="48"/>
          <w:szCs w:val="48"/>
          <w:shd w:val="clear" w:color="auto" w:fill="FFFFFF"/>
        </w:rPr>
      </w:pPr>
      <w:r w:rsidRPr="00743858">
        <w:rPr>
          <w:rFonts w:ascii="Times New Roman" w:hAnsi="Times New Roman"/>
          <w:sz w:val="48"/>
          <w:szCs w:val="48"/>
          <w:shd w:val="clear" w:color="auto" w:fill="FFFFFF"/>
        </w:rPr>
        <w:t>Открытое интегрированное занятие в средней группе</w:t>
      </w:r>
      <w:r>
        <w:rPr>
          <w:rFonts w:ascii="Times New Roman" w:hAnsi="Times New Roman"/>
          <w:sz w:val="48"/>
          <w:szCs w:val="48"/>
          <w:shd w:val="clear" w:color="auto" w:fill="FFFFFF"/>
        </w:rPr>
        <w:t xml:space="preserve"> «Всезнайка»</w:t>
      </w: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 w:rsidRPr="00460CF7">
        <w:rPr>
          <w:rFonts w:ascii="Times New Roman" w:hAnsi="Times New Roman"/>
          <w:sz w:val="28"/>
          <w:szCs w:val="28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05.75pt;height:173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Волшебница - вода&quot;"/>
          </v:shape>
        </w:pict>
      </w: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Pr="006516BD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                           Провела: Жигалова Е.Н.</w:t>
      </w: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Pr="006516BD" w:rsidRDefault="00B34F50" w:rsidP="00743858">
      <w:pPr>
        <w:pStyle w:val="NoSpacing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B34F50" w:rsidRPr="006516BD" w:rsidRDefault="00B34F50" w:rsidP="006516BD">
      <w:pPr>
        <w:pStyle w:val="NoSpacing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2017г.</w:t>
      </w:r>
    </w:p>
    <w:p w:rsidR="00B34F50" w:rsidRPr="0009175B" w:rsidRDefault="00B34F50" w:rsidP="00743858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b/>
          <w:sz w:val="24"/>
          <w:szCs w:val="24"/>
          <w:lang w:val="kk-KZ"/>
        </w:rPr>
        <w:t>Білім саласы</w:t>
      </w:r>
      <w:r w:rsidRPr="0009175B">
        <w:rPr>
          <w:rFonts w:ascii="Times New Roman" w:hAnsi="Times New Roman"/>
          <w:b/>
          <w:sz w:val="24"/>
          <w:szCs w:val="24"/>
        </w:rPr>
        <w:t xml:space="preserve"> (Образовательные области)</w:t>
      </w:r>
      <w:r w:rsidRPr="0009175B">
        <w:rPr>
          <w:rFonts w:ascii="Times New Roman" w:hAnsi="Times New Roman"/>
          <w:sz w:val="24"/>
          <w:szCs w:val="24"/>
        </w:rPr>
        <w:t>: «Коммуникация», «Здоровье», «Художественное творчество».</w:t>
      </w:r>
    </w:p>
    <w:p w:rsidR="00B34F50" w:rsidRPr="0009175B" w:rsidRDefault="00B34F50" w:rsidP="00743858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b/>
          <w:sz w:val="24"/>
          <w:szCs w:val="24"/>
          <w:lang w:val="kk-KZ"/>
        </w:rPr>
        <w:t>Тақырып</w:t>
      </w:r>
      <w:r w:rsidRPr="0009175B">
        <w:rPr>
          <w:rFonts w:ascii="Times New Roman" w:hAnsi="Times New Roman"/>
          <w:b/>
          <w:sz w:val="24"/>
          <w:szCs w:val="24"/>
        </w:rPr>
        <w:t xml:space="preserve"> (Тема)</w:t>
      </w:r>
      <w:r w:rsidRPr="0009175B">
        <w:rPr>
          <w:rFonts w:ascii="Times New Roman" w:hAnsi="Times New Roman"/>
          <w:sz w:val="24"/>
          <w:szCs w:val="24"/>
        </w:rPr>
        <w:t>: «Волшебница – вода».</w:t>
      </w:r>
    </w:p>
    <w:p w:rsidR="00B34F50" w:rsidRPr="0009175B" w:rsidRDefault="00B34F50" w:rsidP="00743858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b/>
          <w:sz w:val="24"/>
          <w:szCs w:val="24"/>
          <w:lang w:val="kk-KZ"/>
        </w:rPr>
        <w:t>Мақсат</w:t>
      </w:r>
      <w:r w:rsidRPr="0009175B">
        <w:rPr>
          <w:rFonts w:ascii="Times New Roman" w:hAnsi="Times New Roman"/>
          <w:b/>
          <w:sz w:val="24"/>
          <w:szCs w:val="24"/>
        </w:rPr>
        <w:t xml:space="preserve"> (Цель)</w:t>
      </w:r>
      <w:r w:rsidRPr="0009175B">
        <w:rPr>
          <w:rFonts w:ascii="Times New Roman" w:hAnsi="Times New Roman"/>
          <w:sz w:val="24"/>
          <w:szCs w:val="24"/>
        </w:rPr>
        <w:t>: продолжать знакомить детей с основными свойствами воды.</w:t>
      </w:r>
    </w:p>
    <w:p w:rsidR="00B34F50" w:rsidRPr="0009175B" w:rsidRDefault="00B34F50" w:rsidP="00743858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b/>
          <w:sz w:val="24"/>
          <w:szCs w:val="24"/>
          <w:lang w:val="kk-KZ"/>
        </w:rPr>
        <w:t>Материалдар мен құрал жабдақтар (</w:t>
      </w:r>
      <w:r w:rsidRPr="0009175B">
        <w:rPr>
          <w:rFonts w:ascii="Times New Roman" w:hAnsi="Times New Roman"/>
          <w:b/>
          <w:sz w:val="24"/>
          <w:szCs w:val="24"/>
        </w:rPr>
        <w:t>Оборудование и материалы)</w:t>
      </w:r>
      <w:r w:rsidRPr="0009175B">
        <w:rPr>
          <w:rFonts w:ascii="Times New Roman" w:hAnsi="Times New Roman"/>
          <w:sz w:val="24"/>
          <w:szCs w:val="24"/>
        </w:rPr>
        <w:t>: карточки в виде капелек воды с загадками; прозрачные пластиковые стаканчики, ложечки, емкости для воды, прозрачные баночки, стакан с молоком, сахар, соль, жидкое мыло. Шаблоны рыбок для раскрашивания, краски. Игрушка – кукла Маша.</w:t>
      </w:r>
    </w:p>
    <w:p w:rsidR="00B34F50" w:rsidRPr="0009175B" w:rsidRDefault="00B34F50" w:rsidP="00743858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Задачи:</w:t>
      </w:r>
    </w:p>
    <w:p w:rsidR="00B34F50" w:rsidRPr="0009175B" w:rsidRDefault="00B34F50" w:rsidP="00093D34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Ознакомить детей со свойствами воды: отсутствие собственной формы; прозрачность; вода – это жидкость, безвкусная, не имеет запаха;</w:t>
      </w:r>
    </w:p>
    <w:p w:rsidR="00B34F50" w:rsidRPr="0009175B" w:rsidRDefault="00B34F50" w:rsidP="00093D34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Уточнить знания детей о назначении воды в нашей жизни;</w:t>
      </w:r>
    </w:p>
    <w:p w:rsidR="00B34F50" w:rsidRPr="0009175B" w:rsidRDefault="00B34F50" w:rsidP="00093D34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Закреплять умение работать с прозрачной посудой;</w:t>
      </w:r>
    </w:p>
    <w:p w:rsidR="00B34F50" w:rsidRPr="0009175B" w:rsidRDefault="00B34F50" w:rsidP="00093D34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Воспитывать бережное отношение к воде;</w:t>
      </w:r>
    </w:p>
    <w:p w:rsidR="00B34F50" w:rsidRPr="0009175B" w:rsidRDefault="00B34F50" w:rsidP="00093D34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Воспитывать умение работать в группе, договариваться, учитывать мнение партнера.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b/>
          <w:sz w:val="24"/>
          <w:szCs w:val="24"/>
          <w:lang w:val="kk-KZ"/>
        </w:rPr>
        <w:t>Екі тілдік компонент (</w:t>
      </w:r>
      <w:r w:rsidRPr="0009175B">
        <w:rPr>
          <w:rFonts w:ascii="Times New Roman" w:hAnsi="Times New Roman"/>
          <w:b/>
          <w:sz w:val="24"/>
          <w:szCs w:val="24"/>
        </w:rPr>
        <w:t>Билингвальный компонент)</w:t>
      </w:r>
      <w:r w:rsidRPr="0009175B">
        <w:rPr>
          <w:rFonts w:ascii="Times New Roman" w:hAnsi="Times New Roman"/>
          <w:sz w:val="24"/>
          <w:szCs w:val="24"/>
        </w:rPr>
        <w:t>: су – вода, сүт – молоко.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b/>
          <w:sz w:val="24"/>
          <w:szCs w:val="24"/>
        </w:rPr>
      </w:pPr>
      <w:r w:rsidRPr="0009175B">
        <w:rPr>
          <w:rFonts w:ascii="Times New Roman" w:hAnsi="Times New Roman"/>
          <w:b/>
          <w:sz w:val="24"/>
          <w:szCs w:val="24"/>
        </w:rPr>
        <w:t>Ход занятия: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 w:rsidRPr="0009175B">
        <w:rPr>
          <w:rFonts w:ascii="Times New Roman" w:hAnsi="Times New Roman"/>
          <w:b/>
          <w:i/>
          <w:sz w:val="24"/>
          <w:szCs w:val="24"/>
        </w:rPr>
        <w:t>Круг приветствия:</w:t>
      </w:r>
    </w:p>
    <w:p w:rsidR="00B34F50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Станем рядышком, по кругу,</w:t>
      </w:r>
      <w:r w:rsidRPr="0009175B">
        <w:rPr>
          <w:rFonts w:ascii="Times New Roman" w:hAnsi="Times New Roman"/>
          <w:sz w:val="24"/>
          <w:szCs w:val="24"/>
        </w:rPr>
        <w:br/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Скажем  "Здравствуйте!" друг другу.</w:t>
      </w:r>
      <w:r w:rsidRPr="0009175B">
        <w:rPr>
          <w:rFonts w:ascii="Times New Roman" w:hAnsi="Times New Roman"/>
          <w:sz w:val="24"/>
          <w:szCs w:val="24"/>
        </w:rPr>
        <w:br/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Нам здороваться не лень:</w:t>
      </w:r>
      <w:r w:rsidRPr="0009175B">
        <w:rPr>
          <w:rFonts w:ascii="Times New Roman" w:hAnsi="Times New Roman"/>
          <w:sz w:val="24"/>
          <w:szCs w:val="24"/>
        </w:rPr>
        <w:br/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Всем "Привет!" и "Добрый день!";</w:t>
      </w:r>
      <w:r w:rsidRPr="0009175B">
        <w:rPr>
          <w:rFonts w:ascii="Times New Roman" w:hAnsi="Times New Roman"/>
          <w:sz w:val="24"/>
          <w:szCs w:val="24"/>
        </w:rPr>
        <w:br/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Если каждый улыбнётся –</w:t>
      </w:r>
      <w:r w:rsidRPr="0009175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175B">
        <w:rPr>
          <w:rFonts w:ascii="Times New Roman" w:hAnsi="Times New Roman"/>
          <w:sz w:val="24"/>
          <w:szCs w:val="24"/>
        </w:rPr>
        <w:br/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Утро доброе начнётся.</w:t>
      </w:r>
      <w:r w:rsidRPr="0009175B">
        <w:rPr>
          <w:rFonts w:ascii="Times New Roman" w:hAnsi="Times New Roman"/>
          <w:sz w:val="24"/>
          <w:szCs w:val="24"/>
        </w:rPr>
        <w:br/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– ДОБРОЕ УТРО!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Ребята, я сегодня шла в детский сад и встретила куклу Машу. Она сидела такая печальная. Я спросила ее, что у нее случилось, и она ответила, что оказывается ничего не знает о воде. Я ее, ребята успокоила и пообещала, что мы ей поможем. Ребята, вы согласны?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Сюрпризный момент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стук в дверь. Воспитатель заносит в группу куклу.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Ну что ребята поможем кукле Маше? (ответы детей).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Ребята, а давайте расскажем кукле Маше, для чего нужна вода?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Дети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Чтобы пить, мыть руки, купаться, готовить пищу, стирать.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А мы, кстати и стирать умеем. Правда ребята?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Дети: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Да, мы помогаем маме.</w:t>
      </w:r>
    </w:p>
    <w:p w:rsidR="00B34F50" w:rsidRPr="0009175B" w:rsidRDefault="00B34F50" w:rsidP="00093D34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Давайте покажем Маше, как вы помогаете стирать.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Пальчиковая гимнастика – «Стирка».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Буду маме помогать,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(Трем кулачки друг о друга.)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Буду сам белье стирать: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Мылом мою я носки,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(Провести кулачком по ладошке.)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Крепко трутся кулачки,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(Трем кулачками друг о друга.)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Сполосну носки я ловко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(Двигаем кистями вправо и влево.)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И повешу на веревку.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</w:rPr>
      </w:pPr>
      <w:r w:rsidRPr="0009175B">
        <w:rPr>
          <w:rFonts w:ascii="Times New Roman" w:hAnsi="Times New Roman"/>
          <w:sz w:val="24"/>
          <w:szCs w:val="24"/>
        </w:rPr>
        <w:t>(Поднять руки вверх. Кисти согнуть.)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Молодцы! Маша, вода – одно из самых удивительных веществ на планете. Ребята уже знают немного о воде, и сегодня мы проведем несколько опытов. Для этого я предлагаю нам с вами пройти в нашу лабораторию.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4F50" w:rsidRPr="0009175B" w:rsidRDefault="00B34F50" w:rsidP="002367FD">
      <w:pPr>
        <w:pStyle w:val="NoSpacing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Опыт №1 «Вода – это жидкость»</w:t>
      </w:r>
    </w:p>
    <w:p w:rsidR="00B34F50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Давайте попробуем, ребята, перелить воду из одного стакана в другой. (дети переливают воду из одного стакана в другой). Льется вода? А почему?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F5030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6" type="#_x0000_t75" style="width:267.75pt;height:20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">
            <v:imagedata r:id="rId5" o:title=""/>
            <o:lock v:ext="edit" aspectratio="f"/>
          </v:shape>
        </w:pic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Дети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Потому что она жидкая.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Вывод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Вода – это жидкость, ее можно наливать, переливать. Если бы она не была жидкой, она не смогла бы течь в реках и ручейках, не текла бы из крана.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4F50" w:rsidRPr="0009175B" w:rsidRDefault="00B34F50" w:rsidP="002367FD">
      <w:pPr>
        <w:pStyle w:val="NoSpacing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Опыт №2 «Вода прозрачная, бесцветная»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На столе у вас два стакана, один с водой, другой с молоком. Предлагаю опустить ложку в стакан с водой. Что вы заметили?  А теперь – в стакан с молоком. Что заметили?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Дети высказывают свое мнение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в стакане с молоком ложечки не видно, а в стакане с водой она просвечивает. Вместе с воспитателем формулируют еще одно из свойств воды: чистая вода прозрачная.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Вывод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вода не имеет цвета, она бесцветная.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А вы знаете, что вода может окрашиваться в различные цвета. Хотите узнать как? Тогда я сейчас вам покажу фокус! Я для вас приготовила волшебные баночки, и если сказать волшебные слова, вода в банках окраситься. Попробуем?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Повторяйте за мной: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Стань вода – водица, 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Не светлой, а разноцветной!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А теперь мы потрясем хорошенько баночку. Что мы видим?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Дети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Вода окрасилась.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В какой цвет превратилась?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Дети называют цвета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красный, зеленый, желтый.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Правильно. Значит, вода может еще, и окрашиваться в разные цвета. Вот это вода – Волшебница! Кто желает попробовать такой фокус?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i/>
          <w:sz w:val="24"/>
          <w:szCs w:val="24"/>
          <w:shd w:val="clear" w:color="auto" w:fill="FFFFFF"/>
        </w:rPr>
        <w:t>Дети по желанию выполняют фокус.</w:t>
      </w:r>
    </w:p>
    <w:p w:rsidR="00B34F50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Ребята, как вы думаете, изменит вода свой цвет, если в нее добавить варенье? Попробуйте дома, а потом нам расскажите.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4F50" w:rsidRPr="0009175B" w:rsidRDefault="00B34F50" w:rsidP="002367FD">
      <w:pPr>
        <w:pStyle w:val="NoSpacing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Опыт №3 «Вода не имеет вкуса»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А сейчас, ребята, я предлагаю вам попробовать воду на вкус. Какая она? Сладкая? Соленая? Горькая? (ответы детей)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Вывод: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Вода не имеет вкуса, она безвкусная.</w:t>
      </w:r>
    </w:p>
    <w:p w:rsidR="00B34F50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Давайте проведем следующий опыт. Насыпьте в стаканчик с водой вещество, которое находиться у вас на столе (воспитатель демонстрирует – соль, сахар). Размешайте, а теперь попробуйте воду. Какая она стала на вкус? Как вы думаете, что вы добавили в воду? (ответы детей).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F5030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pict>
          <v:shape id="Рисунок 2" o:spid="_x0000_i1027" type="#_x0000_t75" style="width:261.75pt;height:19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">
            <v:imagedata r:id="rId6" o:title="" croptop="-320f" cropbottom="-455f" cropright="-163f"/>
            <o:lock v:ext="edit" aspectratio="f"/>
          </v:shape>
        </w:pic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Оказывается, вода может принимать вкус того вещества, которое в нее добавили.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4F50" w:rsidRPr="0009175B" w:rsidRDefault="00B34F50" w:rsidP="002367FD">
      <w:pPr>
        <w:pStyle w:val="NoSpacing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Опыт №4 «Вода не имеет запаха»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Мы с вами узнали, дети, что вода может изменить цвет, вкус. А может ли она изменить свой запах? Как вы думаете? (Ответы). Ребята, я предлагаю вам понюхать воду. Пахнет ли вода чем - нибудь?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Вывод: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Вода не пахнет, у нее нет запаха.</w:t>
      </w:r>
    </w:p>
    <w:p w:rsidR="00B34F50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Воспитатель: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 А давайте мы добавим капельку волшебного мыла. (Воспитатель капает мыло в стакан с водой, дети нюхают и отвечают).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F5030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pict>
          <v:shape id="Рисунок 3" o:spid="_x0000_i1028" type="#_x0000_t75" style="width:273pt;height:28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">
            <v:imagedata r:id="rId7" o:title="" cropleft="-1427f" cropright="-6489f"/>
            <o:lock v:ext="edit" aspectratio="f"/>
          </v:shape>
        </w:pic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Молодцы, ребята!</w:t>
      </w:r>
    </w:p>
    <w:p w:rsidR="00B34F50" w:rsidRPr="0009175B" w:rsidRDefault="00B34F50" w:rsidP="002367FD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Ребята, давайте покажем Маше, как вы умеете разгадывать загадки. У меня есть волшебные капельки – загадки.</w:t>
      </w:r>
    </w:p>
    <w:p w:rsidR="00B34F50" w:rsidRPr="0009175B" w:rsidRDefault="00B34F50" w:rsidP="00081095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Кто сильнее всех на свете? (вода)</w:t>
      </w:r>
    </w:p>
    <w:p w:rsidR="00B34F50" w:rsidRPr="0009175B" w:rsidRDefault="00B34F50" w:rsidP="00081095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Что в руках не удержишь? (вода)</w:t>
      </w:r>
    </w:p>
    <w:p w:rsidR="00B34F50" w:rsidRPr="0009175B" w:rsidRDefault="00B34F50" w:rsidP="00081095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Течет, течет – не вытечет, бежит, бежит – не выбежит. (река)</w:t>
      </w:r>
    </w:p>
    <w:p w:rsidR="00B34F50" w:rsidRPr="0009175B" w:rsidRDefault="00B34F50" w:rsidP="00081095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Шумит он в поле и в саду,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А в дом не попадает.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И никуда я не иду, 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Покуда он идет. (дождь)</w:t>
      </w:r>
    </w:p>
    <w:p w:rsidR="00B34F50" w:rsidRPr="0009175B" w:rsidRDefault="00B34F50" w:rsidP="00081095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Чтобы лился дождик с неба,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Чтоб росли колосья хлеба,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Чтобы плыли корабли,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Чтоб варились кисели,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Чтобы не было беды – </w:t>
      </w:r>
    </w:p>
    <w:p w:rsidR="00B34F50" w:rsidRPr="0009175B" w:rsidRDefault="00B34F50" w:rsidP="00081095">
      <w:pPr>
        <w:pStyle w:val="NoSpacing"/>
        <w:ind w:left="720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Жить нельзя нам без …. (воды).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Ребята, Маша, а вы знаете, что воду нужно беречь, и когда помоешь руки, то нужно сразу закрыть кран?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b/>
          <w:sz w:val="24"/>
          <w:szCs w:val="24"/>
          <w:shd w:val="clear" w:color="auto" w:fill="FFFFFF"/>
        </w:rPr>
        <w:t>Дети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А зачем ее беречь, ее вон сколько?!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557893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 xml:space="preserve">: Воды много, но для умывания, приготовления пищи необходима только очищенная вода, а чтобы получить чистую воду, люди затрачивают много сил, об этом мы с вами будем беседовать в следующий раз. 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557893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ь: Ребята, а у Маши есть для вас подарок, она хочет подарить вам рыбок. Только вот беда, рыбки совсем белые, не красивые. Давайте их раскрасим.</w:t>
      </w:r>
    </w:p>
    <w:p w:rsidR="00B34F50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(Дети раскрашивают рыбок).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F5030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pict>
          <v:shape id="Рисунок 4" o:spid="_x0000_i1029" type="#_x0000_t75" style="width:266.25pt;height:27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">
            <v:imagedata r:id="rId8" o:title=""/>
            <o:lock v:ext="edit" aspectratio="f"/>
          </v:shape>
        </w:pic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557893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Какие молодцы! Какие замечательные рыбки у вас получились. Позже, когда ваши рисунки высохнут, мы сделаем выставку для ваших родителей.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557893">
        <w:rPr>
          <w:rFonts w:ascii="Times New Roman" w:hAnsi="Times New Roman"/>
          <w:b/>
          <w:sz w:val="24"/>
          <w:szCs w:val="24"/>
          <w:shd w:val="clear" w:color="auto" w:fill="FFFFFF"/>
        </w:rPr>
        <w:t>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Что мы сегодня узнали нового о воде?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557893">
        <w:rPr>
          <w:rFonts w:ascii="Times New Roman" w:hAnsi="Times New Roman"/>
          <w:b/>
          <w:sz w:val="24"/>
          <w:szCs w:val="24"/>
          <w:shd w:val="clear" w:color="auto" w:fill="FFFFFF"/>
        </w:rPr>
        <w:t>Дети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Вода – это жидкость, безвкусная, не имеет запаха. Вода прозрачная.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Маша за то что вы хорошо вели себя на занятии и много интересного рассказали ей, о воде, приготовила вам еще подарки – леденцы. А теперь пришла пора прощаться с Машей.</w:t>
      </w:r>
    </w:p>
    <w:p w:rsidR="00B34F50" w:rsidRPr="0009175B" w:rsidRDefault="00B34F50" w:rsidP="006C0B06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557893">
        <w:rPr>
          <w:rFonts w:ascii="Times New Roman" w:hAnsi="Times New Roman"/>
          <w:b/>
          <w:sz w:val="24"/>
          <w:szCs w:val="24"/>
          <w:shd w:val="clear" w:color="auto" w:fill="FFFFFF"/>
        </w:rPr>
        <w:t>Дети и воспитатель</w:t>
      </w:r>
      <w:r w:rsidRPr="0009175B">
        <w:rPr>
          <w:rFonts w:ascii="Times New Roman" w:hAnsi="Times New Roman"/>
          <w:sz w:val="24"/>
          <w:szCs w:val="24"/>
          <w:shd w:val="clear" w:color="auto" w:fill="FFFFFF"/>
        </w:rPr>
        <w:t>: До свидания, Маша! До новых встреч.</w:t>
      </w:r>
    </w:p>
    <w:sectPr w:rsidR="00B34F50" w:rsidRPr="0009175B" w:rsidSect="00695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57C5E"/>
    <w:multiLevelType w:val="hybridMultilevel"/>
    <w:tmpl w:val="7BBC3938"/>
    <w:lvl w:ilvl="0" w:tplc="CE8A1BB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CF0A65"/>
    <w:multiLevelType w:val="hybridMultilevel"/>
    <w:tmpl w:val="0616D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3858"/>
    <w:rsid w:val="00081095"/>
    <w:rsid w:val="0009175B"/>
    <w:rsid w:val="00093D34"/>
    <w:rsid w:val="000F5030"/>
    <w:rsid w:val="00223265"/>
    <w:rsid w:val="002367FD"/>
    <w:rsid w:val="00460CF7"/>
    <w:rsid w:val="004E180D"/>
    <w:rsid w:val="00557893"/>
    <w:rsid w:val="005E7385"/>
    <w:rsid w:val="005F1C41"/>
    <w:rsid w:val="006516BD"/>
    <w:rsid w:val="0069593E"/>
    <w:rsid w:val="006C0B06"/>
    <w:rsid w:val="00743858"/>
    <w:rsid w:val="007D2CEA"/>
    <w:rsid w:val="00B34F50"/>
    <w:rsid w:val="00D02BCD"/>
    <w:rsid w:val="00D1702A"/>
    <w:rsid w:val="00D6007C"/>
    <w:rsid w:val="00FC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93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743858"/>
    <w:rPr>
      <w:rFonts w:cs="Times New Roman"/>
    </w:rPr>
  </w:style>
  <w:style w:type="paragraph" w:styleId="NoSpacing">
    <w:name w:val="No Spacing"/>
    <w:uiPriority w:val="99"/>
    <w:qFormat/>
    <w:rsid w:val="00743858"/>
    <w:rPr>
      <w:lang w:eastAsia="en-US"/>
    </w:rPr>
  </w:style>
  <w:style w:type="paragraph" w:styleId="NormalWeb">
    <w:name w:val="Normal (Web)"/>
    <w:basedOn w:val="Normal"/>
    <w:uiPriority w:val="99"/>
    <w:semiHidden/>
    <w:rsid w:val="002367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7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7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90</TotalTime>
  <Pages>5</Pages>
  <Words>1017</Words>
  <Characters>5799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2017-02-12T04:22:00Z</cp:lastPrinted>
  <dcterms:created xsi:type="dcterms:W3CDTF">2017-02-11T10:58:00Z</dcterms:created>
  <dcterms:modified xsi:type="dcterms:W3CDTF">2017-02-20T19:06:00Z</dcterms:modified>
</cp:coreProperties>
</file>